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9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528"/>
      </w:tblGrid>
      <w:tr w:rsidR="00692703" w:rsidRPr="00CF1A49" w14:paraId="6A9C6813" w14:textId="77777777" w:rsidTr="00047959">
        <w:trPr>
          <w:trHeight w:hRule="exact" w:val="1422"/>
        </w:trPr>
        <w:tc>
          <w:tcPr>
            <w:tcW w:w="9528" w:type="dxa"/>
            <w:tcMar>
              <w:top w:w="0" w:type="dxa"/>
              <w:bottom w:w="0" w:type="dxa"/>
            </w:tcMar>
          </w:tcPr>
          <w:p w14:paraId="2EB18086" w14:textId="3493BADA" w:rsidR="00692703" w:rsidRPr="00CF1A49" w:rsidRDefault="00692703" w:rsidP="00913946">
            <w:pPr>
              <w:pStyle w:val="ContactInfoEmphasis"/>
              <w:contextualSpacing w:val="0"/>
            </w:pPr>
            <w:bookmarkStart w:id="0" w:name="_GoBack"/>
            <w:bookmarkEnd w:id="0"/>
            <w:r w:rsidRPr="00CF1A49">
              <w:t xml:space="preserve"> </w:t>
            </w:r>
          </w:p>
        </w:tc>
      </w:tr>
      <w:tr w:rsidR="009571D8" w:rsidRPr="009E14B4" w14:paraId="0AD2F1B5" w14:textId="77777777" w:rsidTr="00047959">
        <w:trPr>
          <w:trHeight w:val="410"/>
        </w:trPr>
        <w:tc>
          <w:tcPr>
            <w:tcW w:w="9528" w:type="dxa"/>
            <w:tcMar>
              <w:top w:w="432" w:type="dxa"/>
            </w:tcMar>
          </w:tcPr>
          <w:p w14:paraId="0D51811D" w14:textId="77777777" w:rsidR="001755A8" w:rsidRPr="009E14B4" w:rsidRDefault="000806E5" w:rsidP="000806E5">
            <w:pPr>
              <w:pStyle w:val="NormalWeb"/>
              <w:shd w:val="clear" w:color="auto" w:fill="FFFFFF"/>
            </w:pPr>
            <w:r w:rsidRPr="009E14B4">
              <w:t>Self-directed and self-motivated team player who also works well independently with a knack for building productive working relationships. Highly energetic, outgoing and detail- oriented.</w:t>
            </w:r>
          </w:p>
        </w:tc>
      </w:tr>
    </w:tbl>
    <w:p w14:paraId="598F5AC2" w14:textId="77777777" w:rsidR="004E01EB" w:rsidRPr="009E14B4" w:rsidRDefault="003E6BA4" w:rsidP="00047959">
      <w:pPr>
        <w:pStyle w:val="Heading1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alias w:val="Experience:"/>
          <w:tag w:val="Experience:"/>
          <w:id w:val="-1983300934"/>
          <w:placeholder>
            <w:docPart w:val="0EE0B8647B3DEA4CACFBBE28755E62AB"/>
          </w:placeholder>
          <w:temporary/>
          <w:showingPlcHdr/>
          <w15:appearance w15:val="hidden"/>
        </w:sdtPr>
        <w:sdtEndPr/>
        <w:sdtContent>
          <w:r w:rsidR="004E01EB" w:rsidRPr="009E14B4">
            <w:rPr>
              <w:rFonts w:ascii="Times New Roman" w:hAnsi="Times New Roman" w:cs="Times New Roman"/>
              <w:sz w:val="24"/>
              <w:szCs w:val="24"/>
            </w:rPr>
            <w:t>Experience</w:t>
          </w:r>
        </w:sdtContent>
      </w:sdt>
    </w:p>
    <w:tbl>
      <w:tblPr>
        <w:tblStyle w:val="TableGrid"/>
        <w:tblW w:w="5358" w:type="pct"/>
        <w:tblInd w:w="-833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xperience layout table"/>
      </w:tblPr>
      <w:tblGrid>
        <w:gridCol w:w="8803"/>
        <w:gridCol w:w="1203"/>
      </w:tblGrid>
      <w:tr w:rsidR="001D0BF1" w:rsidRPr="009E14B4" w14:paraId="56320B07" w14:textId="77777777" w:rsidTr="00730531">
        <w:trPr>
          <w:gridAfter w:val="1"/>
          <w:wAfter w:w="1203" w:type="dxa"/>
          <w:trHeight w:val="1172"/>
        </w:trPr>
        <w:tc>
          <w:tcPr>
            <w:tcW w:w="8803" w:type="dxa"/>
          </w:tcPr>
          <w:p w14:paraId="6B99B28B" w14:textId="77777777" w:rsidR="001D0BF1" w:rsidRPr="009E14B4" w:rsidRDefault="00F67153" w:rsidP="00730531">
            <w:pPr>
              <w:pStyle w:val="Heading3"/>
              <w:contextualSpacing w:val="0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 w:rsidRPr="009E14B4">
              <w:rPr>
                <w:rFonts w:ascii="Times New Roman" w:hAnsi="Times New Roman" w:cs="Times New Roman"/>
                <w:sz w:val="24"/>
              </w:rPr>
              <w:t>DECEMBER 2017</w:t>
            </w:r>
            <w:r w:rsidR="001D0BF1" w:rsidRPr="009E14B4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9E14B4">
              <w:rPr>
                <w:rFonts w:ascii="Times New Roman" w:hAnsi="Times New Roman" w:cs="Times New Roman"/>
                <w:sz w:val="24"/>
              </w:rPr>
              <w:t>CURRENT</w:t>
            </w:r>
          </w:p>
          <w:p w14:paraId="0263782F" w14:textId="77777777" w:rsidR="00730531" w:rsidRPr="00730531" w:rsidRDefault="00F67153" w:rsidP="00730531">
            <w:pPr>
              <w:pStyle w:val="Heading2"/>
              <w:contextualSpacing w:val="0"/>
              <w:jc w:val="both"/>
              <w:outlineLvl w:val="1"/>
              <w:rPr>
                <w:rFonts w:ascii="Times New Roman" w:hAnsi="Times New Roman" w:cs="Times New Roman"/>
                <w:b w:val="0"/>
                <w:smallCaps/>
                <w:color w:val="595959" w:themeColor="text1" w:themeTint="A6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sz w:val="24"/>
                <w:szCs w:val="24"/>
              </w:rPr>
              <w:t>administrative assistant</w:t>
            </w:r>
            <w:r w:rsidR="001D0BF1" w:rsidRPr="009E14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E14B4">
              <w:rPr>
                <w:rStyle w:val="SubtleReference"/>
                <w:rFonts w:ascii="Times New Roman" w:hAnsi="Times New Roman" w:cs="Times New Roman"/>
                <w:sz w:val="24"/>
                <w:szCs w:val="24"/>
              </w:rPr>
              <w:t>ELEVATE HEALTH GROUP</w:t>
            </w:r>
          </w:p>
          <w:p w14:paraId="3D0655F3" w14:textId="77777777" w:rsidR="00730531" w:rsidRPr="00730531" w:rsidRDefault="00730531" w:rsidP="00730531">
            <w:pPr>
              <w:pStyle w:val="ListParagraph"/>
              <w:numPr>
                <w:ilvl w:val="0"/>
                <w:numId w:val="24"/>
              </w:numPr>
              <w:spacing w:before="100" w:beforeAutospacing="1" w:after="30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3053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Manage workflow by assigning tasks to other administrative employees daily, ensuring that deadlines are met, and work is completed correctly.</w:t>
            </w:r>
          </w:p>
          <w:p w14:paraId="371C31EF" w14:textId="77777777" w:rsidR="009E14B4" w:rsidRPr="00730531" w:rsidRDefault="009E14B4" w:rsidP="00730531">
            <w:pPr>
              <w:pStyle w:val="ListParagraph"/>
              <w:numPr>
                <w:ilvl w:val="0"/>
                <w:numId w:val="22"/>
              </w:numPr>
              <w:spacing w:before="100" w:beforeAutospacing="1" w:after="30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3053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Generate memos, emails and reports when appropriate</w:t>
            </w:r>
            <w:r w:rsidR="00730531" w:rsidRPr="0073053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.</w:t>
            </w:r>
          </w:p>
          <w:p w14:paraId="4FB46275" w14:textId="77777777" w:rsidR="009E14B4" w:rsidRPr="00730531" w:rsidRDefault="00730531" w:rsidP="00730531">
            <w:pPr>
              <w:pStyle w:val="ListParagraph"/>
              <w:numPr>
                <w:ilvl w:val="0"/>
                <w:numId w:val="22"/>
              </w:numPr>
              <w:spacing w:before="100" w:beforeAutospacing="1" w:after="300"/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</w:pPr>
            <w:r w:rsidRPr="00730531">
              <w:rPr>
                <w:rFonts w:ascii="Times New Roman" w:hAnsi="Times New Roman" w:cs="Times New Roman"/>
                <w:color w:val="262626" w:themeColor="text1" w:themeTint="D9"/>
                <w:sz w:val="24"/>
                <w:szCs w:val="24"/>
              </w:rPr>
              <w:t>Answer incoming calls and assume other receptionist duties when needed.</w:t>
            </w:r>
          </w:p>
        </w:tc>
      </w:tr>
      <w:tr w:rsidR="00720482" w:rsidRPr="009E14B4" w14:paraId="14E96D8E" w14:textId="77777777" w:rsidTr="00730531">
        <w:trPr>
          <w:trHeight w:val="1191"/>
        </w:trPr>
        <w:tc>
          <w:tcPr>
            <w:tcW w:w="10006" w:type="dxa"/>
            <w:gridSpan w:val="2"/>
            <w:tcMar>
              <w:top w:w="216" w:type="dxa"/>
            </w:tcMar>
          </w:tcPr>
          <w:p w14:paraId="58DDF44B" w14:textId="77777777" w:rsidR="00720482" w:rsidRPr="009E14B4" w:rsidRDefault="00561590" w:rsidP="00730531">
            <w:pPr>
              <w:pStyle w:val="Heading3"/>
              <w:contextualSpacing w:val="0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 w:rsidRPr="009E14B4">
              <w:rPr>
                <w:rFonts w:ascii="Times New Roman" w:hAnsi="Times New Roman" w:cs="Times New Roman"/>
                <w:sz w:val="24"/>
              </w:rPr>
              <w:t xml:space="preserve">June </w:t>
            </w:r>
            <w:r w:rsidR="00720482" w:rsidRPr="009E14B4">
              <w:rPr>
                <w:rFonts w:ascii="Times New Roman" w:hAnsi="Times New Roman" w:cs="Times New Roman"/>
                <w:sz w:val="24"/>
              </w:rPr>
              <w:t xml:space="preserve">2016 – November </w:t>
            </w:r>
            <w:r w:rsidRPr="009E14B4">
              <w:rPr>
                <w:rFonts w:ascii="Times New Roman" w:hAnsi="Times New Roman" w:cs="Times New Roman"/>
                <w:sz w:val="24"/>
              </w:rPr>
              <w:t>2017</w:t>
            </w:r>
          </w:p>
          <w:p w14:paraId="55F1B889" w14:textId="77777777" w:rsidR="00720482" w:rsidRPr="009E14B4" w:rsidRDefault="00561590" w:rsidP="00730531">
            <w:pPr>
              <w:pStyle w:val="Heading2"/>
              <w:contextualSpacing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sz w:val="24"/>
                <w:szCs w:val="24"/>
              </w:rPr>
              <w:t>CREDENTIALING SPECIALIST</w:t>
            </w:r>
            <w:r w:rsidR="00720482" w:rsidRPr="009E14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E14B4">
              <w:rPr>
                <w:rStyle w:val="SubtleReference"/>
                <w:rFonts w:ascii="Times New Roman" w:hAnsi="Times New Roman" w:cs="Times New Roman"/>
                <w:sz w:val="24"/>
                <w:szCs w:val="24"/>
              </w:rPr>
              <w:t>Apollo Medical Management</w:t>
            </w:r>
          </w:p>
          <w:p w14:paraId="35415110" w14:textId="77777777" w:rsidR="00561590" w:rsidRPr="009E14B4" w:rsidRDefault="00561590" w:rsidP="00730531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Coordination of all provider applications for Medicare and Medicaid for new markets.</w:t>
            </w:r>
          </w:p>
          <w:p w14:paraId="25CF9EDE" w14:textId="77777777" w:rsidR="00561590" w:rsidRPr="009E14B4" w:rsidRDefault="00561590" w:rsidP="00730531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Managing all activities, programs, and projects of the credentialing department.</w:t>
            </w:r>
          </w:p>
          <w:p w14:paraId="290E6C23" w14:textId="77777777" w:rsidR="00720482" w:rsidRPr="00FF5380" w:rsidRDefault="00561590" w:rsidP="00730531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Responsible for completion and review for credentialing reports and resolving any credentialing issues.</w:t>
            </w:r>
          </w:p>
          <w:p w14:paraId="29574B1D" w14:textId="77777777" w:rsidR="00FF5380" w:rsidRPr="009E14B4" w:rsidRDefault="00FF5380" w:rsidP="00FF5380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482" w:rsidRPr="009E14B4" w14:paraId="447AD2BE" w14:textId="77777777" w:rsidTr="00730531">
        <w:trPr>
          <w:trHeight w:val="1191"/>
        </w:trPr>
        <w:tc>
          <w:tcPr>
            <w:tcW w:w="10006" w:type="dxa"/>
            <w:gridSpan w:val="2"/>
            <w:tcMar>
              <w:top w:w="216" w:type="dxa"/>
            </w:tcMar>
          </w:tcPr>
          <w:p w14:paraId="5A1CA824" w14:textId="77777777" w:rsidR="00720482" w:rsidRPr="009E14B4" w:rsidRDefault="00720482" w:rsidP="00730531">
            <w:pPr>
              <w:pStyle w:val="Heading3"/>
              <w:contextualSpacing w:val="0"/>
              <w:jc w:val="both"/>
              <w:outlineLvl w:val="2"/>
              <w:rPr>
                <w:rFonts w:ascii="Times New Roman" w:hAnsi="Times New Roman" w:cs="Times New Roman"/>
                <w:sz w:val="24"/>
              </w:rPr>
            </w:pPr>
            <w:r w:rsidRPr="009E14B4">
              <w:rPr>
                <w:rFonts w:ascii="Times New Roman" w:hAnsi="Times New Roman" w:cs="Times New Roman"/>
                <w:sz w:val="24"/>
              </w:rPr>
              <w:t xml:space="preserve">November </w:t>
            </w:r>
            <w:r w:rsidR="00561590" w:rsidRPr="009E14B4">
              <w:rPr>
                <w:rFonts w:ascii="Times New Roman" w:hAnsi="Times New Roman" w:cs="Times New Roman"/>
                <w:sz w:val="24"/>
              </w:rPr>
              <w:t xml:space="preserve">2013 - </w:t>
            </w:r>
            <w:r w:rsidRPr="009E14B4">
              <w:rPr>
                <w:rFonts w:ascii="Times New Roman" w:hAnsi="Times New Roman" w:cs="Times New Roman"/>
                <w:sz w:val="24"/>
              </w:rPr>
              <w:t xml:space="preserve">May 2016 </w:t>
            </w:r>
          </w:p>
          <w:p w14:paraId="186B58D4" w14:textId="77777777" w:rsidR="00720482" w:rsidRPr="009E14B4" w:rsidRDefault="00720482" w:rsidP="00730531">
            <w:pPr>
              <w:pStyle w:val="Heading2"/>
              <w:contextualSpacing w:val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sz w:val="24"/>
                <w:szCs w:val="24"/>
              </w:rPr>
              <w:t xml:space="preserve">Referrals specialist, </w:t>
            </w:r>
            <w:r w:rsidRPr="009E14B4">
              <w:rPr>
                <w:rStyle w:val="SubtleReference"/>
                <w:rFonts w:ascii="Times New Roman" w:hAnsi="Times New Roman" w:cs="Times New Roman"/>
                <w:sz w:val="24"/>
                <w:szCs w:val="24"/>
              </w:rPr>
              <w:t>WESTERN DRUG MEDICAL SUPPLY</w:t>
            </w:r>
          </w:p>
          <w:p w14:paraId="693B7822" w14:textId="77777777" w:rsidR="00720482" w:rsidRPr="009E14B4" w:rsidRDefault="00720482" w:rsidP="00730531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Requesting pre-authorizations from different insurances, medical groups for all types of DME. </w:t>
            </w:r>
          </w:p>
          <w:p w14:paraId="297C9641" w14:textId="77777777" w:rsidR="00720482" w:rsidRPr="009E14B4" w:rsidRDefault="00720482" w:rsidP="00730531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E1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Handling phone calls from PCP offices, patients, medical groups, and insurance companies. </w:t>
            </w:r>
          </w:p>
          <w:p w14:paraId="2B9D16A7" w14:textId="77777777" w:rsidR="00720482" w:rsidRPr="009E14B4" w:rsidRDefault="00720482" w:rsidP="00730531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Assisting patients over the phone regarding their orders and supplies.</w:t>
            </w:r>
          </w:p>
        </w:tc>
      </w:tr>
    </w:tbl>
    <w:sdt>
      <w:sdtPr>
        <w:rPr>
          <w:rFonts w:ascii="Times New Roman" w:hAnsi="Times New Roman" w:cs="Times New Roman"/>
          <w:sz w:val="24"/>
          <w:szCs w:val="24"/>
        </w:rPr>
        <w:alias w:val="Education:"/>
        <w:tag w:val="Education:"/>
        <w:id w:val="-1908763273"/>
        <w:placeholder>
          <w:docPart w:val="E9694CAE1577A646AAEDA9123F32D5C6"/>
        </w:placeholder>
        <w:temporary/>
        <w:showingPlcHdr/>
        <w15:appearance w15:val="hidden"/>
      </w:sdtPr>
      <w:sdtEndPr/>
      <w:sdtContent>
        <w:p w14:paraId="36F3A734" w14:textId="77777777" w:rsidR="00DA59AA" w:rsidRPr="00730531" w:rsidRDefault="00DA59AA" w:rsidP="0097790C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730531">
            <w:rPr>
              <w:rFonts w:ascii="Times New Roman" w:hAnsi="Times New Roman" w:cs="Times New Roman"/>
              <w:sz w:val="24"/>
              <w:szCs w:val="24"/>
            </w:rPr>
            <w:t>Education</w:t>
          </w:r>
        </w:p>
      </w:sdtContent>
    </w:sdt>
    <w:tbl>
      <w:tblPr>
        <w:tblStyle w:val="TableGrid"/>
        <w:tblW w:w="5459" w:type="pct"/>
        <w:tblInd w:w="-833" w:type="dxa"/>
        <w:tblBorders>
          <w:left w:val="dotted" w:sz="18" w:space="0" w:color="BFBFBF" w:themeColor="background1" w:themeShade="BF"/>
        </w:tblBorders>
        <w:tblCellMar>
          <w:left w:w="576" w:type="dxa"/>
          <w:right w:w="0" w:type="dxa"/>
        </w:tblCellMar>
        <w:tblLook w:val="04A0" w:firstRow="1" w:lastRow="0" w:firstColumn="1" w:lastColumn="0" w:noHBand="0" w:noVBand="1"/>
        <w:tblDescription w:val="Education layout table"/>
      </w:tblPr>
      <w:tblGrid>
        <w:gridCol w:w="10194"/>
      </w:tblGrid>
      <w:tr w:rsidR="001D0BF1" w:rsidRPr="00730531" w14:paraId="28C62FE6" w14:textId="77777777" w:rsidTr="00730531">
        <w:trPr>
          <w:trHeight w:val="121"/>
        </w:trPr>
        <w:tc>
          <w:tcPr>
            <w:tcW w:w="10194" w:type="dxa"/>
          </w:tcPr>
          <w:p w14:paraId="3C624A1C" w14:textId="77777777" w:rsidR="001D0BF1" w:rsidRPr="00730531" w:rsidRDefault="00730531" w:rsidP="001D0BF1">
            <w:pPr>
              <w:pStyle w:val="Heading3"/>
              <w:contextualSpacing w:val="0"/>
              <w:outlineLvl w:val="2"/>
              <w:rPr>
                <w:rFonts w:ascii="Times New Roman" w:hAnsi="Times New Roman" w:cs="Times New Roman"/>
                <w:sz w:val="24"/>
              </w:rPr>
            </w:pPr>
            <w:r w:rsidRPr="00730531">
              <w:rPr>
                <w:rFonts w:ascii="Times New Roman" w:hAnsi="Times New Roman" w:cs="Times New Roman"/>
                <w:sz w:val="24"/>
              </w:rPr>
              <w:t>AUGUST 201</w:t>
            </w:r>
            <w:r w:rsidR="00FF5380">
              <w:rPr>
                <w:rFonts w:ascii="Times New Roman" w:hAnsi="Times New Roman" w:cs="Times New Roman"/>
                <w:sz w:val="24"/>
              </w:rPr>
              <w:t>7</w:t>
            </w:r>
            <w:r w:rsidR="00047959" w:rsidRPr="00730531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730531">
              <w:rPr>
                <w:rFonts w:ascii="Times New Roman" w:hAnsi="Times New Roman" w:cs="Times New Roman"/>
                <w:sz w:val="24"/>
              </w:rPr>
              <w:t>MAY 2019 (Anticipated graduation date)</w:t>
            </w:r>
          </w:p>
          <w:p w14:paraId="21C1F44F" w14:textId="77777777" w:rsidR="009E14B4" w:rsidRPr="00730531" w:rsidRDefault="00047959" w:rsidP="009E14B4">
            <w:pPr>
              <w:pStyle w:val="Heading2"/>
              <w:contextualSpacing w:val="0"/>
              <w:outlineLvl w:val="1"/>
              <w:rPr>
                <w:rFonts w:ascii="Times New Roman" w:hAnsi="Times New Roman" w:cs="Times New Roman"/>
                <w:b w:val="0"/>
                <w:smallCaps/>
                <w:color w:val="595959" w:themeColor="text1" w:themeTint="A6"/>
                <w:sz w:val="24"/>
                <w:szCs w:val="24"/>
              </w:rPr>
            </w:pPr>
            <w:r w:rsidRPr="00730531">
              <w:rPr>
                <w:rFonts w:ascii="Times New Roman" w:hAnsi="Times New Roman" w:cs="Times New Roman"/>
                <w:sz w:val="24"/>
                <w:szCs w:val="24"/>
              </w:rPr>
              <w:t>B.S. Health Administration</w:t>
            </w:r>
            <w:r w:rsidR="001D0BF1" w:rsidRPr="007305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30531">
              <w:rPr>
                <w:rStyle w:val="SubtleReference"/>
                <w:rFonts w:ascii="Times New Roman" w:hAnsi="Times New Roman" w:cs="Times New Roman"/>
                <w:sz w:val="24"/>
                <w:szCs w:val="24"/>
              </w:rPr>
              <w:t>CALIFORNIA STATE UNIVERSITY, NORTHRID</w:t>
            </w:r>
            <w:r w:rsidR="009E14B4" w:rsidRPr="00730531">
              <w:rPr>
                <w:rStyle w:val="SubtleReference"/>
                <w:rFonts w:ascii="Times New Roman" w:hAnsi="Times New Roman" w:cs="Times New Roman"/>
                <w:sz w:val="24"/>
                <w:szCs w:val="24"/>
              </w:rPr>
              <w:t>GE</w:t>
            </w:r>
          </w:p>
        </w:tc>
      </w:tr>
      <w:tr w:rsidR="00730531" w:rsidRPr="00730531" w14:paraId="6D117F24" w14:textId="77777777" w:rsidTr="00730531">
        <w:trPr>
          <w:trHeight w:val="22"/>
        </w:trPr>
        <w:tc>
          <w:tcPr>
            <w:tcW w:w="10194" w:type="dxa"/>
            <w:tcMar>
              <w:top w:w="216" w:type="dxa"/>
            </w:tcMar>
          </w:tcPr>
          <w:p w14:paraId="5628630B" w14:textId="77777777" w:rsidR="00730531" w:rsidRPr="00730531" w:rsidRDefault="00730531" w:rsidP="00730531">
            <w:pPr>
              <w:pStyle w:val="Heading3"/>
              <w:contextualSpacing w:val="0"/>
              <w:outlineLvl w:val="2"/>
              <w:rPr>
                <w:rFonts w:ascii="Times New Roman" w:hAnsi="Times New Roman" w:cs="Times New Roman"/>
                <w:sz w:val="24"/>
              </w:rPr>
            </w:pPr>
            <w:r w:rsidRPr="00730531">
              <w:rPr>
                <w:rFonts w:ascii="Times New Roman" w:hAnsi="Times New Roman" w:cs="Times New Roman"/>
                <w:sz w:val="24"/>
              </w:rPr>
              <w:t xml:space="preserve">August 2012 – </w:t>
            </w:r>
            <w:r w:rsidR="00FF5380">
              <w:rPr>
                <w:rFonts w:ascii="Times New Roman" w:hAnsi="Times New Roman" w:cs="Times New Roman"/>
                <w:sz w:val="24"/>
              </w:rPr>
              <w:t>MAY</w:t>
            </w:r>
            <w:r w:rsidRPr="00730531">
              <w:rPr>
                <w:rFonts w:ascii="Times New Roman" w:hAnsi="Times New Roman" w:cs="Times New Roman"/>
                <w:sz w:val="24"/>
              </w:rPr>
              <w:t xml:space="preserve"> 201</w:t>
            </w:r>
            <w:r w:rsidR="00FF5380">
              <w:rPr>
                <w:rFonts w:ascii="Times New Roman" w:hAnsi="Times New Roman" w:cs="Times New Roman"/>
                <w:sz w:val="24"/>
              </w:rPr>
              <w:t>7</w:t>
            </w:r>
          </w:p>
          <w:p w14:paraId="666C8AB0" w14:textId="77777777" w:rsidR="00730531" w:rsidRPr="00730531" w:rsidRDefault="00730531" w:rsidP="00730531">
            <w:pPr>
              <w:pStyle w:val="Heading2"/>
              <w:contextualSpacing w:val="0"/>
              <w:outlineLvl w:val="1"/>
              <w:rPr>
                <w:rFonts w:ascii="Times New Roman" w:hAnsi="Times New Roman" w:cs="Times New Roman"/>
                <w:b w:val="0"/>
                <w:smallCaps/>
                <w:color w:val="595959" w:themeColor="text1" w:themeTint="A6"/>
                <w:sz w:val="24"/>
                <w:szCs w:val="24"/>
              </w:rPr>
            </w:pPr>
            <w:r w:rsidRPr="00730531">
              <w:rPr>
                <w:rFonts w:ascii="Times New Roman" w:hAnsi="Times New Roman" w:cs="Times New Roman"/>
                <w:sz w:val="24"/>
                <w:szCs w:val="24"/>
              </w:rPr>
              <w:t xml:space="preserve">general education, </w:t>
            </w:r>
            <w:r w:rsidRPr="00730531">
              <w:rPr>
                <w:rStyle w:val="SubtleReference"/>
                <w:rFonts w:ascii="Times New Roman" w:hAnsi="Times New Roman" w:cs="Times New Roman"/>
                <w:sz w:val="24"/>
                <w:szCs w:val="24"/>
              </w:rPr>
              <w:t>GLENDALE COMMUNITY COLLEGE</w:t>
            </w:r>
          </w:p>
        </w:tc>
      </w:tr>
    </w:tbl>
    <w:sdt>
      <w:sdtPr>
        <w:rPr>
          <w:rFonts w:ascii="Times New Roman" w:hAnsi="Times New Roman" w:cs="Times New Roman"/>
          <w:sz w:val="24"/>
          <w:szCs w:val="24"/>
        </w:rPr>
        <w:alias w:val="Skills:"/>
        <w:tag w:val="Skills:"/>
        <w:id w:val="-1392877668"/>
        <w:placeholder>
          <w:docPart w:val="9BD86BB1C96ACC48BFE5B61624FB83C3"/>
        </w:placeholder>
        <w:temporary/>
        <w:showingPlcHdr/>
        <w15:appearance w15:val="hidden"/>
      </w:sdtPr>
      <w:sdtEndPr/>
      <w:sdtContent>
        <w:p w14:paraId="534775EC" w14:textId="77777777" w:rsidR="00486277" w:rsidRPr="00730531" w:rsidRDefault="00486277" w:rsidP="00486277">
          <w:pPr>
            <w:pStyle w:val="Heading1"/>
            <w:rPr>
              <w:rFonts w:ascii="Times New Roman" w:hAnsi="Times New Roman" w:cs="Times New Roman"/>
              <w:sz w:val="24"/>
              <w:szCs w:val="24"/>
            </w:rPr>
          </w:pPr>
          <w:r w:rsidRPr="00730531">
            <w:rPr>
              <w:rFonts w:ascii="Times New Roman" w:hAnsi="Times New Roman" w:cs="Times New Roman"/>
              <w:sz w:val="24"/>
              <w:szCs w:val="24"/>
            </w:rPr>
            <w:t>Skills</w:t>
          </w:r>
        </w:p>
      </w:sdtContent>
    </w:sdt>
    <w:tbl>
      <w:tblPr>
        <w:tblStyle w:val="TableGrid"/>
        <w:tblW w:w="5577" w:type="pct"/>
        <w:tblInd w:w="-1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kills layout table"/>
      </w:tblPr>
      <w:tblGrid>
        <w:gridCol w:w="5760"/>
        <w:gridCol w:w="4680"/>
      </w:tblGrid>
      <w:tr w:rsidR="003A0632" w:rsidRPr="009E14B4" w14:paraId="19C96916" w14:textId="77777777" w:rsidTr="00047959">
        <w:trPr>
          <w:trHeight w:val="87"/>
        </w:trPr>
        <w:tc>
          <w:tcPr>
            <w:tcW w:w="5760" w:type="dxa"/>
          </w:tcPr>
          <w:p w14:paraId="7783C3A9" w14:textId="77777777" w:rsidR="000806E5" w:rsidRPr="009E14B4" w:rsidRDefault="000806E5" w:rsidP="000806E5">
            <w:pPr>
              <w:pStyle w:val="NormalWeb"/>
              <w:numPr>
                <w:ilvl w:val="0"/>
                <w:numId w:val="15"/>
              </w:numPr>
              <w:shd w:val="clear" w:color="auto" w:fill="FFFFFF"/>
            </w:pPr>
            <w:r w:rsidRPr="009E14B4">
              <w:t>Organized</w:t>
            </w:r>
          </w:p>
          <w:p w14:paraId="14F61DF0" w14:textId="77777777" w:rsidR="000806E5" w:rsidRPr="009E14B4" w:rsidRDefault="000806E5" w:rsidP="000806E5">
            <w:pPr>
              <w:pStyle w:val="NormalWeb"/>
              <w:numPr>
                <w:ilvl w:val="0"/>
                <w:numId w:val="15"/>
              </w:numPr>
              <w:shd w:val="clear" w:color="auto" w:fill="FFFFFF"/>
            </w:pPr>
            <w:r w:rsidRPr="009E14B4">
              <w:t>Time management</w:t>
            </w:r>
          </w:p>
          <w:p w14:paraId="40E73743" w14:textId="77777777" w:rsidR="000806E5" w:rsidRPr="009E14B4" w:rsidRDefault="000806E5" w:rsidP="000806E5">
            <w:pPr>
              <w:pStyle w:val="NormalWeb"/>
              <w:numPr>
                <w:ilvl w:val="0"/>
                <w:numId w:val="15"/>
              </w:numPr>
              <w:shd w:val="clear" w:color="auto" w:fill="FFFFFF"/>
            </w:pPr>
            <w:r w:rsidRPr="009E14B4">
              <w:t xml:space="preserve">Strong communication skills </w:t>
            </w:r>
          </w:p>
          <w:p w14:paraId="013FCC3A" w14:textId="77777777" w:rsidR="001F4E6D" w:rsidRPr="009E14B4" w:rsidRDefault="001F4E6D" w:rsidP="000806E5">
            <w:pPr>
              <w:pStyle w:val="ListBullet"/>
              <w:numPr>
                <w:ilvl w:val="0"/>
                <w:numId w:val="0"/>
              </w:numPr>
              <w:ind w:left="360" w:hanging="36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Mar>
              <w:left w:w="360" w:type="dxa"/>
            </w:tcMar>
          </w:tcPr>
          <w:p w14:paraId="078A7A1B" w14:textId="77777777" w:rsidR="003A0632" w:rsidRPr="009E14B4" w:rsidRDefault="000806E5" w:rsidP="000806E5">
            <w:pPr>
              <w:pStyle w:val="ListBullet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Detail-oriented</w:t>
            </w:r>
          </w:p>
          <w:p w14:paraId="667B17A7" w14:textId="77777777" w:rsidR="001E3120" w:rsidRPr="009E14B4" w:rsidRDefault="000806E5" w:rsidP="006E1507">
            <w:pPr>
              <w:pStyle w:val="ListBullet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sz w:val="24"/>
                <w:szCs w:val="24"/>
              </w:rPr>
              <w:t>Proficient in MS office</w:t>
            </w:r>
          </w:p>
          <w:p w14:paraId="1B474FB4" w14:textId="77777777" w:rsidR="001E3120" w:rsidRPr="009E14B4" w:rsidRDefault="000806E5" w:rsidP="006E1507">
            <w:pPr>
              <w:pStyle w:val="ListBullet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4B4">
              <w:rPr>
                <w:rFonts w:ascii="Times New Roman" w:hAnsi="Times New Roman" w:cs="Times New Roman"/>
                <w:sz w:val="24"/>
                <w:szCs w:val="24"/>
              </w:rPr>
              <w:t>Prompt</w:t>
            </w:r>
          </w:p>
        </w:tc>
      </w:tr>
    </w:tbl>
    <w:p w14:paraId="5ED12969" w14:textId="77777777" w:rsidR="00B51D1B" w:rsidRPr="009E14B4" w:rsidRDefault="00B51D1B" w:rsidP="006E1507">
      <w:pPr>
        <w:rPr>
          <w:rFonts w:ascii="Times New Roman" w:hAnsi="Times New Roman" w:cs="Times New Roman"/>
          <w:sz w:val="24"/>
          <w:szCs w:val="24"/>
        </w:rPr>
      </w:pPr>
    </w:p>
    <w:sectPr w:rsidR="00B51D1B" w:rsidRPr="009E14B4" w:rsidSect="005A1B10">
      <w:footerReference w:type="default" r:id="rId7"/>
      <w:headerReference w:type="first" r:id="rId8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5B3C2" w14:textId="77777777" w:rsidR="003E6BA4" w:rsidRDefault="003E6BA4" w:rsidP="0068194B">
      <w:r>
        <w:separator/>
      </w:r>
    </w:p>
    <w:p w14:paraId="7D6E1B06" w14:textId="77777777" w:rsidR="003E6BA4" w:rsidRDefault="003E6BA4"/>
    <w:p w14:paraId="040FB7A2" w14:textId="77777777" w:rsidR="003E6BA4" w:rsidRDefault="003E6BA4"/>
  </w:endnote>
  <w:endnote w:type="continuationSeparator" w:id="0">
    <w:p w14:paraId="49749969" w14:textId="77777777" w:rsidR="003E6BA4" w:rsidRDefault="003E6BA4" w:rsidP="0068194B">
      <w:r>
        <w:continuationSeparator/>
      </w:r>
    </w:p>
    <w:p w14:paraId="192E267E" w14:textId="77777777" w:rsidR="003E6BA4" w:rsidRDefault="003E6BA4"/>
    <w:p w14:paraId="1A875EFB" w14:textId="77777777" w:rsidR="003E6BA4" w:rsidRDefault="003E6B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FAB363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8D5DD7" w14:textId="77777777" w:rsidR="003E6BA4" w:rsidRDefault="003E6BA4" w:rsidP="0068194B">
      <w:r>
        <w:separator/>
      </w:r>
    </w:p>
    <w:p w14:paraId="4F55D673" w14:textId="77777777" w:rsidR="003E6BA4" w:rsidRDefault="003E6BA4"/>
    <w:p w14:paraId="2B10CF59" w14:textId="77777777" w:rsidR="003E6BA4" w:rsidRDefault="003E6BA4"/>
  </w:footnote>
  <w:footnote w:type="continuationSeparator" w:id="0">
    <w:p w14:paraId="7D7AC628" w14:textId="77777777" w:rsidR="003E6BA4" w:rsidRDefault="003E6BA4" w:rsidP="0068194B">
      <w:r>
        <w:continuationSeparator/>
      </w:r>
    </w:p>
    <w:p w14:paraId="6A10F220" w14:textId="77777777" w:rsidR="003E6BA4" w:rsidRDefault="003E6BA4"/>
    <w:p w14:paraId="2725B0BC" w14:textId="77777777" w:rsidR="003E6BA4" w:rsidRDefault="003E6B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1B38E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75AAFC" wp14:editId="332D8484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66B4C62A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&#13;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0CE31191"/>
    <w:multiLevelType w:val="hybridMultilevel"/>
    <w:tmpl w:val="311ECFA2"/>
    <w:lvl w:ilvl="0" w:tplc="04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16D81DFB"/>
    <w:multiLevelType w:val="hybridMultilevel"/>
    <w:tmpl w:val="B0F07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D4007"/>
    <w:multiLevelType w:val="multilevel"/>
    <w:tmpl w:val="73808DE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1D8D515B"/>
    <w:multiLevelType w:val="hybridMultilevel"/>
    <w:tmpl w:val="59104C00"/>
    <w:lvl w:ilvl="0" w:tplc="6B94949A">
      <w:numFmt w:val="bullet"/>
      <w:lvlText w:val="•"/>
      <w:lvlJc w:val="left"/>
      <w:pPr>
        <w:ind w:left="720" w:hanging="360"/>
      </w:pPr>
      <w:rPr>
        <w:rFonts w:ascii="Helvetica Neue" w:eastAsiaTheme="minorHAnsi" w:hAnsi="Helvetica Neu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E30428"/>
    <w:multiLevelType w:val="hybridMultilevel"/>
    <w:tmpl w:val="50FE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E7770"/>
    <w:multiLevelType w:val="hybridMultilevel"/>
    <w:tmpl w:val="20269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F4B1D"/>
    <w:multiLevelType w:val="multilevel"/>
    <w:tmpl w:val="D3562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B80430F"/>
    <w:multiLevelType w:val="hybridMultilevel"/>
    <w:tmpl w:val="BBF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15628FC"/>
    <w:multiLevelType w:val="multilevel"/>
    <w:tmpl w:val="18C4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A90CA9"/>
    <w:multiLevelType w:val="hybridMultilevel"/>
    <w:tmpl w:val="23F4A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F6C52"/>
    <w:multiLevelType w:val="hybridMultilevel"/>
    <w:tmpl w:val="A2865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D5AF3"/>
    <w:multiLevelType w:val="multilevel"/>
    <w:tmpl w:val="A99A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2"/>
  </w:num>
  <w:num w:numId="6">
    <w:abstractNumId w:val="3"/>
  </w:num>
  <w:num w:numId="7">
    <w:abstractNumId w:val="17"/>
  </w:num>
  <w:num w:numId="8">
    <w:abstractNumId w:val="2"/>
  </w:num>
  <w:num w:numId="9">
    <w:abstractNumId w:val="19"/>
  </w:num>
  <w:num w:numId="10">
    <w:abstractNumId w:val="5"/>
  </w:num>
  <w:num w:numId="11">
    <w:abstractNumId w:val="4"/>
  </w:num>
  <w:num w:numId="12">
    <w:abstractNumId w:val="1"/>
  </w:num>
  <w:num w:numId="13">
    <w:abstractNumId w:val="0"/>
  </w:num>
  <w:num w:numId="14">
    <w:abstractNumId w:val="11"/>
  </w:num>
  <w:num w:numId="15">
    <w:abstractNumId w:val="14"/>
  </w:num>
  <w:num w:numId="16">
    <w:abstractNumId w:val="13"/>
  </w:num>
  <w:num w:numId="17">
    <w:abstractNumId w:val="21"/>
  </w:num>
  <w:num w:numId="18">
    <w:abstractNumId w:val="18"/>
  </w:num>
  <w:num w:numId="19">
    <w:abstractNumId w:val="15"/>
  </w:num>
  <w:num w:numId="20">
    <w:abstractNumId w:val="23"/>
  </w:num>
  <w:num w:numId="21">
    <w:abstractNumId w:val="20"/>
  </w:num>
  <w:num w:numId="22">
    <w:abstractNumId w:val="22"/>
  </w:num>
  <w:num w:numId="23">
    <w:abstractNumId w:val="1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E5"/>
    <w:rsid w:val="000001EF"/>
    <w:rsid w:val="00007322"/>
    <w:rsid w:val="00007728"/>
    <w:rsid w:val="00024584"/>
    <w:rsid w:val="00024730"/>
    <w:rsid w:val="00047959"/>
    <w:rsid w:val="00055E95"/>
    <w:rsid w:val="0007021F"/>
    <w:rsid w:val="000806E5"/>
    <w:rsid w:val="000B2BA5"/>
    <w:rsid w:val="000F2F8C"/>
    <w:rsid w:val="0010006E"/>
    <w:rsid w:val="001045A8"/>
    <w:rsid w:val="00114A91"/>
    <w:rsid w:val="001427E1"/>
    <w:rsid w:val="00163668"/>
    <w:rsid w:val="00171566"/>
    <w:rsid w:val="00174676"/>
    <w:rsid w:val="001755A8"/>
    <w:rsid w:val="00184014"/>
    <w:rsid w:val="00192008"/>
    <w:rsid w:val="001C0E68"/>
    <w:rsid w:val="001C4B6F"/>
    <w:rsid w:val="001D0BF1"/>
    <w:rsid w:val="001E3120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720C"/>
    <w:rsid w:val="002617AE"/>
    <w:rsid w:val="002638D0"/>
    <w:rsid w:val="002647D3"/>
    <w:rsid w:val="00275EAE"/>
    <w:rsid w:val="00294998"/>
    <w:rsid w:val="00297F18"/>
    <w:rsid w:val="002A1945"/>
    <w:rsid w:val="002B2958"/>
    <w:rsid w:val="002B3FC8"/>
    <w:rsid w:val="002D23C5"/>
    <w:rsid w:val="002D6137"/>
    <w:rsid w:val="002E7E61"/>
    <w:rsid w:val="002F05E5"/>
    <w:rsid w:val="002F254D"/>
    <w:rsid w:val="002F30E4"/>
    <w:rsid w:val="00307140"/>
    <w:rsid w:val="00316DFF"/>
    <w:rsid w:val="00325B57"/>
    <w:rsid w:val="00336056"/>
    <w:rsid w:val="003544E1"/>
    <w:rsid w:val="00366398"/>
    <w:rsid w:val="003A0632"/>
    <w:rsid w:val="003A30E5"/>
    <w:rsid w:val="003A6ADF"/>
    <w:rsid w:val="003B5928"/>
    <w:rsid w:val="003D380F"/>
    <w:rsid w:val="003E160D"/>
    <w:rsid w:val="003E6BA4"/>
    <w:rsid w:val="003F1D5F"/>
    <w:rsid w:val="00405128"/>
    <w:rsid w:val="00406CFF"/>
    <w:rsid w:val="00416B25"/>
    <w:rsid w:val="00420592"/>
    <w:rsid w:val="004319E0"/>
    <w:rsid w:val="00437E8C"/>
    <w:rsid w:val="00440225"/>
    <w:rsid w:val="004726BC"/>
    <w:rsid w:val="00474105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E01EB"/>
    <w:rsid w:val="004E2794"/>
    <w:rsid w:val="00510392"/>
    <w:rsid w:val="00513E2A"/>
    <w:rsid w:val="00561590"/>
    <w:rsid w:val="00566A35"/>
    <w:rsid w:val="0056701E"/>
    <w:rsid w:val="005740D7"/>
    <w:rsid w:val="005A0F26"/>
    <w:rsid w:val="005A1B10"/>
    <w:rsid w:val="005A6850"/>
    <w:rsid w:val="005B1B1B"/>
    <w:rsid w:val="005C5932"/>
    <w:rsid w:val="005D3CA7"/>
    <w:rsid w:val="005D4CC1"/>
    <w:rsid w:val="005F4B91"/>
    <w:rsid w:val="005F55D2"/>
    <w:rsid w:val="0062312F"/>
    <w:rsid w:val="00625F2C"/>
    <w:rsid w:val="006618E9"/>
    <w:rsid w:val="0068194B"/>
    <w:rsid w:val="00692703"/>
    <w:rsid w:val="006A1962"/>
    <w:rsid w:val="006B5D48"/>
    <w:rsid w:val="006B7D7B"/>
    <w:rsid w:val="006C1A5E"/>
    <w:rsid w:val="006E1507"/>
    <w:rsid w:val="00712D8B"/>
    <w:rsid w:val="00720482"/>
    <w:rsid w:val="007273B7"/>
    <w:rsid w:val="00730531"/>
    <w:rsid w:val="00733E0A"/>
    <w:rsid w:val="0074403D"/>
    <w:rsid w:val="00746D44"/>
    <w:rsid w:val="007538DC"/>
    <w:rsid w:val="00757803"/>
    <w:rsid w:val="0079206B"/>
    <w:rsid w:val="00796076"/>
    <w:rsid w:val="007C0566"/>
    <w:rsid w:val="007C606B"/>
    <w:rsid w:val="007E6A61"/>
    <w:rsid w:val="00801140"/>
    <w:rsid w:val="00803404"/>
    <w:rsid w:val="00834955"/>
    <w:rsid w:val="00855B59"/>
    <w:rsid w:val="00860461"/>
    <w:rsid w:val="0086487C"/>
    <w:rsid w:val="00870B20"/>
    <w:rsid w:val="008829F8"/>
    <w:rsid w:val="00885897"/>
    <w:rsid w:val="008A6538"/>
    <w:rsid w:val="008C7056"/>
    <w:rsid w:val="008F3B14"/>
    <w:rsid w:val="00901899"/>
    <w:rsid w:val="0090344B"/>
    <w:rsid w:val="00905715"/>
    <w:rsid w:val="0091321E"/>
    <w:rsid w:val="00913946"/>
    <w:rsid w:val="0092726B"/>
    <w:rsid w:val="009361BA"/>
    <w:rsid w:val="00944F78"/>
    <w:rsid w:val="009510E7"/>
    <w:rsid w:val="00952C89"/>
    <w:rsid w:val="009571D8"/>
    <w:rsid w:val="009650EA"/>
    <w:rsid w:val="0097790C"/>
    <w:rsid w:val="0098506E"/>
    <w:rsid w:val="009A44CE"/>
    <w:rsid w:val="009C4DFC"/>
    <w:rsid w:val="009D44F8"/>
    <w:rsid w:val="009E14B4"/>
    <w:rsid w:val="009E3160"/>
    <w:rsid w:val="009F220C"/>
    <w:rsid w:val="009F3B05"/>
    <w:rsid w:val="009F4931"/>
    <w:rsid w:val="00A14534"/>
    <w:rsid w:val="00A16DAA"/>
    <w:rsid w:val="00A24162"/>
    <w:rsid w:val="00A25023"/>
    <w:rsid w:val="00A270EA"/>
    <w:rsid w:val="00A34BA2"/>
    <w:rsid w:val="00A36F27"/>
    <w:rsid w:val="00A4178B"/>
    <w:rsid w:val="00A42E32"/>
    <w:rsid w:val="00A46E63"/>
    <w:rsid w:val="00A51DC5"/>
    <w:rsid w:val="00A53DE1"/>
    <w:rsid w:val="00A615E1"/>
    <w:rsid w:val="00A755E8"/>
    <w:rsid w:val="00A93A5D"/>
    <w:rsid w:val="00AB32F8"/>
    <w:rsid w:val="00AB610B"/>
    <w:rsid w:val="00AD360E"/>
    <w:rsid w:val="00AD40FB"/>
    <w:rsid w:val="00AD782D"/>
    <w:rsid w:val="00AE7650"/>
    <w:rsid w:val="00B10EBE"/>
    <w:rsid w:val="00B236F1"/>
    <w:rsid w:val="00B50F99"/>
    <w:rsid w:val="00B51D1B"/>
    <w:rsid w:val="00B540F4"/>
    <w:rsid w:val="00B60FD0"/>
    <w:rsid w:val="00B622DF"/>
    <w:rsid w:val="00B6332A"/>
    <w:rsid w:val="00B81760"/>
    <w:rsid w:val="00B8494C"/>
    <w:rsid w:val="00BA1546"/>
    <w:rsid w:val="00BB4E51"/>
    <w:rsid w:val="00BD431F"/>
    <w:rsid w:val="00BE423E"/>
    <w:rsid w:val="00BF61AC"/>
    <w:rsid w:val="00C47FA6"/>
    <w:rsid w:val="00C5237C"/>
    <w:rsid w:val="00C57FC6"/>
    <w:rsid w:val="00C66A7D"/>
    <w:rsid w:val="00C779DA"/>
    <w:rsid w:val="00C814F7"/>
    <w:rsid w:val="00CA4B4D"/>
    <w:rsid w:val="00CB35C3"/>
    <w:rsid w:val="00CD323D"/>
    <w:rsid w:val="00CE4030"/>
    <w:rsid w:val="00CE64B3"/>
    <w:rsid w:val="00CF1A49"/>
    <w:rsid w:val="00D0630C"/>
    <w:rsid w:val="00D243A9"/>
    <w:rsid w:val="00D305E5"/>
    <w:rsid w:val="00D37CD3"/>
    <w:rsid w:val="00D66A52"/>
    <w:rsid w:val="00D66EFA"/>
    <w:rsid w:val="00D72A2D"/>
    <w:rsid w:val="00D9521A"/>
    <w:rsid w:val="00DA3914"/>
    <w:rsid w:val="00DA59AA"/>
    <w:rsid w:val="00DB6915"/>
    <w:rsid w:val="00DB7E1E"/>
    <w:rsid w:val="00DC1B78"/>
    <w:rsid w:val="00DC2A2F"/>
    <w:rsid w:val="00DC600B"/>
    <w:rsid w:val="00DE0FAA"/>
    <w:rsid w:val="00DE136D"/>
    <w:rsid w:val="00DE6534"/>
    <w:rsid w:val="00DF4D6C"/>
    <w:rsid w:val="00E01923"/>
    <w:rsid w:val="00E14498"/>
    <w:rsid w:val="00E2397A"/>
    <w:rsid w:val="00E254DB"/>
    <w:rsid w:val="00E300FC"/>
    <w:rsid w:val="00E362D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51D9"/>
    <w:rsid w:val="00F130DD"/>
    <w:rsid w:val="00F24884"/>
    <w:rsid w:val="00F476C4"/>
    <w:rsid w:val="00F61DF9"/>
    <w:rsid w:val="00F67153"/>
    <w:rsid w:val="00F81960"/>
    <w:rsid w:val="00F8769D"/>
    <w:rsid w:val="00F9350C"/>
    <w:rsid w:val="00F94EB5"/>
    <w:rsid w:val="00F9624D"/>
    <w:rsid w:val="00FB31C1"/>
    <w:rsid w:val="00FB58F2"/>
    <w:rsid w:val="00FC6AEA"/>
    <w:rsid w:val="00FD3D13"/>
    <w:rsid w:val="00FE55A2"/>
    <w:rsid w:val="00FF5380"/>
    <w:rsid w:val="00FF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BCD3D"/>
  <w15:chartTrackingRefBased/>
  <w15:docId w15:val="{49357817-AE61-BB4A-A5F0-C4B3DDB5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1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9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6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4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8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7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6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1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9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94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nouragorgees/Library/Containers/com.microsoft.Word/Data/Library/Application%20Support/Microsoft/Office/16.0/DTS/Search/%7b2186015D-8FA0-2844-B1AD-83754E60AF78%7dtf1640248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EE0B8647B3DEA4CACFBBE28755E6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4D45A-2E9B-0F4F-B65B-97D3177A6D44}"/>
      </w:docPartPr>
      <w:docPartBody>
        <w:p w:rsidR="00173788" w:rsidRDefault="0089524A">
          <w:pPr>
            <w:pStyle w:val="0EE0B8647B3DEA4CACFBBE28755E62AB"/>
          </w:pPr>
          <w:r w:rsidRPr="00CF1A49">
            <w:t>Experience</w:t>
          </w:r>
        </w:p>
      </w:docPartBody>
    </w:docPart>
    <w:docPart>
      <w:docPartPr>
        <w:name w:val="E9694CAE1577A646AAEDA9123F32D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227D4-1742-8543-87F8-092A9247A988}"/>
      </w:docPartPr>
      <w:docPartBody>
        <w:p w:rsidR="00173788" w:rsidRDefault="0089524A">
          <w:pPr>
            <w:pStyle w:val="E9694CAE1577A646AAEDA9123F32D5C6"/>
          </w:pPr>
          <w:r w:rsidRPr="00CF1A49">
            <w:t>Education</w:t>
          </w:r>
        </w:p>
      </w:docPartBody>
    </w:docPart>
    <w:docPart>
      <w:docPartPr>
        <w:name w:val="9BD86BB1C96ACC48BFE5B61624FB8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21BDD-0076-F044-A90D-095CB928E7E3}"/>
      </w:docPartPr>
      <w:docPartBody>
        <w:p w:rsidR="00173788" w:rsidRDefault="0089524A">
          <w:pPr>
            <w:pStyle w:val="9BD86BB1C96ACC48BFE5B61624FB83C3"/>
          </w:pPr>
          <w:r w:rsidRPr="00CF1A49"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4F"/>
    <w:rsid w:val="00173788"/>
    <w:rsid w:val="00525D79"/>
    <w:rsid w:val="0089524A"/>
    <w:rsid w:val="00B6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BD0DC48B17E144917CED7F31B51448">
    <w:name w:val="5BBD0DC48B17E144917CED7F31B51448"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C81AD8CFDF6B5D40862223953A04D1F7">
    <w:name w:val="C81AD8CFDF6B5D40862223953A04D1F7"/>
  </w:style>
  <w:style w:type="paragraph" w:customStyle="1" w:styleId="0159CE4F4BBA2A44A1BCD145EE02549B">
    <w:name w:val="0159CE4F4BBA2A44A1BCD145EE02549B"/>
  </w:style>
  <w:style w:type="paragraph" w:customStyle="1" w:styleId="7DC1262213E51641869C6CD19F652AE8">
    <w:name w:val="7DC1262213E51641869C6CD19F652AE8"/>
  </w:style>
  <w:style w:type="paragraph" w:customStyle="1" w:styleId="6A532CAF2935374180E31A90A7F8E79C">
    <w:name w:val="6A532CAF2935374180E31A90A7F8E79C"/>
  </w:style>
  <w:style w:type="paragraph" w:customStyle="1" w:styleId="21F7D7DD57D2334F9C21A985A58216BE">
    <w:name w:val="21F7D7DD57D2334F9C21A985A58216BE"/>
  </w:style>
  <w:style w:type="paragraph" w:customStyle="1" w:styleId="15F036559165D84FB7D4FC6E41A539AF">
    <w:name w:val="15F036559165D84FB7D4FC6E41A539AF"/>
  </w:style>
  <w:style w:type="paragraph" w:customStyle="1" w:styleId="ADE825E3CDCD334CA7DBEAF1A9874E5B">
    <w:name w:val="ADE825E3CDCD334CA7DBEAF1A9874E5B"/>
  </w:style>
  <w:style w:type="paragraph" w:customStyle="1" w:styleId="695AEC672FB8DB4AA9EE0097ABF7EC0A">
    <w:name w:val="695AEC672FB8DB4AA9EE0097ABF7EC0A"/>
  </w:style>
  <w:style w:type="paragraph" w:customStyle="1" w:styleId="BAC76A6197534A4993C2A4E0AAB80CB0">
    <w:name w:val="BAC76A6197534A4993C2A4E0AAB80CB0"/>
  </w:style>
  <w:style w:type="paragraph" w:customStyle="1" w:styleId="B91648947A9DD549B27F17DD0439D83C">
    <w:name w:val="B91648947A9DD549B27F17DD0439D83C"/>
  </w:style>
  <w:style w:type="paragraph" w:customStyle="1" w:styleId="0EE0B8647B3DEA4CACFBBE28755E62AB">
    <w:name w:val="0EE0B8647B3DEA4CACFBBE28755E62AB"/>
  </w:style>
  <w:style w:type="paragraph" w:customStyle="1" w:styleId="0AE087BB6F1FB140AFF2FEC02613574C">
    <w:name w:val="0AE087BB6F1FB140AFF2FEC02613574C"/>
  </w:style>
  <w:style w:type="paragraph" w:customStyle="1" w:styleId="F619C0F3966A844A8A819EECB1C1ABE2">
    <w:name w:val="F619C0F3966A844A8A819EECB1C1ABE2"/>
  </w:style>
  <w:style w:type="paragraph" w:customStyle="1" w:styleId="29C64966F39F18459FDE5B89C6B3552C">
    <w:name w:val="29C64966F39F18459FDE5B89C6B3552C"/>
  </w:style>
  <w:style w:type="character" w:styleId="SubtleReference">
    <w:name w:val="Subtle Reference"/>
    <w:basedOn w:val="DefaultParagraphFont"/>
    <w:uiPriority w:val="10"/>
    <w:qFormat/>
    <w:rsid w:val="00B6774F"/>
    <w:rPr>
      <w:b/>
      <w:caps w:val="0"/>
      <w:smallCaps/>
      <w:color w:val="595959" w:themeColor="text1" w:themeTint="A6"/>
    </w:rPr>
  </w:style>
  <w:style w:type="paragraph" w:customStyle="1" w:styleId="B3711AA832516B4688ACBF92488B2EA6">
    <w:name w:val="B3711AA832516B4688ACBF92488B2EA6"/>
  </w:style>
  <w:style w:type="paragraph" w:customStyle="1" w:styleId="20FC3ED2E91F864CACC4C92150EF8B1C">
    <w:name w:val="20FC3ED2E91F864CACC4C92150EF8B1C"/>
  </w:style>
  <w:style w:type="paragraph" w:customStyle="1" w:styleId="36AE7E1A31588845A764B06CB221D86D">
    <w:name w:val="36AE7E1A31588845A764B06CB221D86D"/>
  </w:style>
  <w:style w:type="paragraph" w:customStyle="1" w:styleId="9CCBD94D244A6847AD25992C067069EB">
    <w:name w:val="9CCBD94D244A6847AD25992C067069EB"/>
  </w:style>
  <w:style w:type="paragraph" w:customStyle="1" w:styleId="E989125AB0243140AA83C3C39DAE82D6">
    <w:name w:val="E989125AB0243140AA83C3C39DAE82D6"/>
  </w:style>
  <w:style w:type="paragraph" w:customStyle="1" w:styleId="20D0C4625A6BF842871BE2251424099B">
    <w:name w:val="20D0C4625A6BF842871BE2251424099B"/>
  </w:style>
  <w:style w:type="paragraph" w:customStyle="1" w:styleId="8AF157C79237CD43A56A52666E639780">
    <w:name w:val="8AF157C79237CD43A56A52666E639780"/>
  </w:style>
  <w:style w:type="paragraph" w:customStyle="1" w:styleId="E9694CAE1577A646AAEDA9123F32D5C6">
    <w:name w:val="E9694CAE1577A646AAEDA9123F32D5C6"/>
  </w:style>
  <w:style w:type="paragraph" w:customStyle="1" w:styleId="086EE8B57214134D95FC1716DDE83CC4">
    <w:name w:val="086EE8B57214134D95FC1716DDE83CC4"/>
  </w:style>
  <w:style w:type="paragraph" w:customStyle="1" w:styleId="24843AF45DFF0C469C2BCD643BABEF56">
    <w:name w:val="24843AF45DFF0C469C2BCD643BABEF56"/>
  </w:style>
  <w:style w:type="paragraph" w:customStyle="1" w:styleId="3A142EC27D9C0C498E0C8903591A289C">
    <w:name w:val="3A142EC27D9C0C498E0C8903591A289C"/>
  </w:style>
  <w:style w:type="paragraph" w:customStyle="1" w:styleId="E0A4A291B5DCFD419EB3ADD4687FAC69">
    <w:name w:val="E0A4A291B5DCFD419EB3ADD4687FAC69"/>
  </w:style>
  <w:style w:type="paragraph" w:customStyle="1" w:styleId="7F7282E3BCBAAF4B87C2966DB41ED04B">
    <w:name w:val="7F7282E3BCBAAF4B87C2966DB41ED04B"/>
  </w:style>
  <w:style w:type="paragraph" w:customStyle="1" w:styleId="87E5C796A5E8224499584611EB7FEC41">
    <w:name w:val="87E5C796A5E8224499584611EB7FEC41"/>
  </w:style>
  <w:style w:type="paragraph" w:customStyle="1" w:styleId="62B5CBC5E78D974C95798B738DF48E37">
    <w:name w:val="62B5CBC5E78D974C95798B738DF48E37"/>
  </w:style>
  <w:style w:type="paragraph" w:customStyle="1" w:styleId="75E599E4AA941548822100AC274550C0">
    <w:name w:val="75E599E4AA941548822100AC274550C0"/>
  </w:style>
  <w:style w:type="paragraph" w:customStyle="1" w:styleId="5D5EC89FBAE9A246A935747456A76B9B">
    <w:name w:val="5D5EC89FBAE9A246A935747456A76B9B"/>
  </w:style>
  <w:style w:type="paragraph" w:customStyle="1" w:styleId="EC1213D63A0C2B4A8F62CD3BAF4F4C28">
    <w:name w:val="EC1213D63A0C2B4A8F62CD3BAF4F4C28"/>
  </w:style>
  <w:style w:type="paragraph" w:customStyle="1" w:styleId="9BD86BB1C96ACC48BFE5B61624FB83C3">
    <w:name w:val="9BD86BB1C96ACC48BFE5B61624FB83C3"/>
  </w:style>
  <w:style w:type="paragraph" w:customStyle="1" w:styleId="1AA845977336044CA0BB0F0992C39826">
    <w:name w:val="1AA845977336044CA0BB0F0992C39826"/>
  </w:style>
  <w:style w:type="paragraph" w:customStyle="1" w:styleId="AA8E59A5A69C0849B6E723082A74FE8A">
    <w:name w:val="AA8E59A5A69C0849B6E723082A74FE8A"/>
  </w:style>
  <w:style w:type="paragraph" w:customStyle="1" w:styleId="BD582DEDA78B3548AEE6879CFE51E714">
    <w:name w:val="BD582DEDA78B3548AEE6879CFE51E714"/>
  </w:style>
  <w:style w:type="paragraph" w:customStyle="1" w:styleId="A424D8EB5C3A1E40AB7C1D8E274A8F53">
    <w:name w:val="A424D8EB5C3A1E40AB7C1D8E274A8F53"/>
  </w:style>
  <w:style w:type="paragraph" w:customStyle="1" w:styleId="82D15983C9ABD44692374FAD75FF411C">
    <w:name w:val="82D15983C9ABD44692374FAD75FF411C"/>
  </w:style>
  <w:style w:type="paragraph" w:customStyle="1" w:styleId="5AC2880F1E7FDA41A8FF86A3C1B86F43">
    <w:name w:val="5AC2880F1E7FDA41A8FF86A3C1B86F43"/>
  </w:style>
  <w:style w:type="paragraph" w:customStyle="1" w:styleId="66CE0429FF2C8448817D8E142DF0CF7B">
    <w:name w:val="66CE0429FF2C8448817D8E142DF0CF7B"/>
  </w:style>
  <w:style w:type="paragraph" w:customStyle="1" w:styleId="5F46E4989850F549A840571E309B4F46">
    <w:name w:val="5F46E4989850F549A840571E309B4F46"/>
    <w:rsid w:val="00B6774F"/>
  </w:style>
  <w:style w:type="paragraph" w:customStyle="1" w:styleId="B844052C664EBB4F85E1348651AEBD8D">
    <w:name w:val="B844052C664EBB4F85E1348651AEBD8D"/>
    <w:rsid w:val="00B6774F"/>
  </w:style>
  <w:style w:type="paragraph" w:customStyle="1" w:styleId="C6924964AF1E8B49AE963CB2D5F57647">
    <w:name w:val="C6924964AF1E8B49AE963CB2D5F57647"/>
    <w:rsid w:val="00B6774F"/>
  </w:style>
  <w:style w:type="paragraph" w:customStyle="1" w:styleId="B4F098E2378C5F41BDB33BE95A28D600">
    <w:name w:val="B4F098E2378C5F41BDB33BE95A28D600"/>
    <w:rsid w:val="00B6774F"/>
  </w:style>
  <w:style w:type="paragraph" w:customStyle="1" w:styleId="122DA4CB5D755941BD95D17C27363AE4">
    <w:name w:val="122DA4CB5D755941BD95D17C27363AE4"/>
    <w:rsid w:val="00B6774F"/>
  </w:style>
  <w:style w:type="paragraph" w:customStyle="1" w:styleId="5884F6C2F9B7A045A48ED6523A979D2F">
    <w:name w:val="5884F6C2F9B7A045A48ED6523A979D2F"/>
    <w:rsid w:val="00B6774F"/>
  </w:style>
  <w:style w:type="paragraph" w:customStyle="1" w:styleId="936CB94DD06ECD489023781F0E6E0580">
    <w:name w:val="936CB94DD06ECD489023781F0E6E0580"/>
    <w:rsid w:val="00B6774F"/>
  </w:style>
  <w:style w:type="paragraph" w:customStyle="1" w:styleId="CA424DA85C2BE6409895EC3893ED7F56">
    <w:name w:val="CA424DA85C2BE6409895EC3893ED7F56"/>
    <w:rsid w:val="00B6774F"/>
  </w:style>
  <w:style w:type="paragraph" w:customStyle="1" w:styleId="8863495DABD69D4DA24A1AE2B3D10CB0">
    <w:name w:val="8863495DABD69D4DA24A1AE2B3D10CB0"/>
    <w:rsid w:val="00B6774F"/>
  </w:style>
  <w:style w:type="paragraph" w:customStyle="1" w:styleId="8AFA248A15DFF2498CA9A6EAD117846C">
    <w:name w:val="8AFA248A15DFF2498CA9A6EAD117846C"/>
    <w:rsid w:val="00B677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Modern chronological resume.dotx</Template>
  <TotalTime>0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Gorgees, Noura</cp:lastModifiedBy>
  <cp:revision>2</cp:revision>
  <cp:lastPrinted>2019-02-24T21:22:00Z</cp:lastPrinted>
  <dcterms:created xsi:type="dcterms:W3CDTF">2019-02-24T21:34:00Z</dcterms:created>
  <dcterms:modified xsi:type="dcterms:W3CDTF">2019-02-24T21:34:00Z</dcterms:modified>
  <cp:category/>
</cp:coreProperties>
</file>